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B32F3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D60F0" w:rsidP="009D60F0">
            <w:pPr>
              <w:bidi w:val="0"/>
              <w:jc w:val="right"/>
            </w:pPr>
            <w:r>
              <w:rPr>
                <w:rFonts w:ascii="Arial" w:hAnsi="Arial"/>
                <w:rtl/>
              </w:rPr>
              <w:t>המשרד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rtl/>
              </w:rPr>
              <w:t>לביטחון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rtl/>
              </w:rPr>
              <w:t>הפנים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F0" w:rsidRDefault="009D60F0" w:rsidP="009D60F0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אגף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rtl/>
              </w:rPr>
              <w:t>טכנולוגיות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rtl/>
              </w:rPr>
              <w:t>דיגיטליות</w:t>
            </w:r>
          </w:p>
          <w:p w:rsidR="00222867" w:rsidRPr="00D635C4" w:rsidRDefault="009D60F0" w:rsidP="009D60F0">
            <w:pPr>
              <w:bidi w:val="0"/>
              <w:jc w:val="right"/>
            </w:pPr>
            <w:r>
              <w:rPr>
                <w:rFonts w:ascii="Arial" w:hAnsi="Arial"/>
                <w:rtl/>
              </w:rPr>
              <w:t>ומידע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7E3A5C" w:rsidP="002A4144">
            <w:r>
              <w:rPr>
                <w:rFonts w:hint="cs"/>
                <w:rtl/>
              </w:rPr>
              <w:t>25/10/202</w:t>
            </w:r>
            <w:r w:rsidR="002A4144">
              <w:rPr>
                <w:rFonts w:hint="cs"/>
                <w:rtl/>
              </w:rPr>
              <w:t>2</w:t>
            </w:r>
          </w:p>
        </w:tc>
      </w:tr>
    </w:tbl>
    <w:p w:rsidR="00332AFB" w:rsidRDefault="00B32F33" w:rsidP="00222867">
      <w:pPr>
        <w:rPr>
          <w:rtl/>
        </w:rPr>
      </w:pPr>
    </w:p>
    <w:p w:rsidR="00222867" w:rsidRDefault="00B32F33" w:rsidP="00222867">
      <w:pPr>
        <w:rPr>
          <w:rtl/>
        </w:rPr>
      </w:pPr>
    </w:p>
    <w:p w:rsidR="00222867" w:rsidRDefault="00B32F33" w:rsidP="00222867">
      <w:pPr>
        <w:rPr>
          <w:rtl/>
        </w:rPr>
      </w:pPr>
    </w:p>
    <w:p w:rsidR="00222867" w:rsidRDefault="00B32F33" w:rsidP="00222867">
      <w:pPr>
        <w:rPr>
          <w:rtl/>
        </w:rPr>
      </w:pPr>
    </w:p>
    <w:p w:rsidR="00222867" w:rsidRDefault="00B32F33" w:rsidP="00222867">
      <w:pPr>
        <w:rPr>
          <w:rtl/>
        </w:rPr>
      </w:pPr>
    </w:p>
    <w:p w:rsidR="00222867" w:rsidRDefault="00B32F33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B32F3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9D60F0">
        <w:rPr>
          <w:rFonts w:ascii="Wingdings" w:hAnsi="Wingdings" w:cstheme="minorBidi"/>
          <w:b/>
          <w:sz w:val="21"/>
          <w:szCs w:val="21"/>
          <w:highlight w:val="yellow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B32F3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95E2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95E2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50174" w:rsidRDefault="00D74D3E" w:rsidP="002A414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חידוש רשיון </w:t>
            </w:r>
            <w:r w:rsidR="002A41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למערכת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2A414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ESRI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לשנת </w:t>
            </w:r>
            <w:r w:rsidR="002A414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2023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94323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E3A5C" w:rsidTr="008A01DC">
        <w:trPr>
          <w:trHeight w:val="1878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A5C" w:rsidRPr="007E3A5C" w:rsidRDefault="007E3A5C" w:rsidP="00975158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77AF3">
              <w:rPr>
                <w:rFonts w:hint="cs"/>
                <w:sz w:val="24"/>
                <w:szCs w:val="24"/>
                <w:rtl/>
              </w:rPr>
              <w:t xml:space="preserve">חברת סיסטמטיקס היא  נציגת היצרן והמפיצה הבלעדית של מוצרי </w:t>
            </w:r>
            <w:r w:rsidRPr="00577AF3">
              <w:rPr>
                <w:rFonts w:hint="cs"/>
                <w:sz w:val="24"/>
                <w:szCs w:val="24"/>
              </w:rPr>
              <w:t>ES</w:t>
            </w:r>
            <w:r w:rsidR="00975158">
              <w:rPr>
                <w:rFonts w:hint="cs"/>
                <w:sz w:val="24"/>
                <w:szCs w:val="24"/>
              </w:rPr>
              <w:t>RI</w:t>
            </w:r>
            <w:r w:rsidRPr="00577AF3">
              <w:rPr>
                <w:rFonts w:hint="cs"/>
                <w:sz w:val="24"/>
                <w:szCs w:val="24"/>
                <w:rtl/>
              </w:rPr>
              <w:t xml:space="preserve"> בישראל והיחידה המורשית מטעם היצרן לספק שירותי תמיכה, ייעוץ והדרכה בישראל.</w:t>
            </w:r>
          </w:p>
          <w:p w:rsidR="007E3A5C" w:rsidRPr="007E3A5C" w:rsidRDefault="007E3A5C" w:rsidP="00F265A3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7E3A5C">
              <w:rPr>
                <w:rFonts w:hint="cs"/>
                <w:sz w:val="24"/>
                <w:szCs w:val="24"/>
                <w:rtl/>
              </w:rPr>
              <w:t>המערכת ממוחשבת ומאפשרת ניהול, אחזור וניתוח מידע גיאוגרפי תוך שילוב תכנים ממספר שכבות מידע.</w:t>
            </w:r>
          </w:p>
          <w:p w:rsidR="007E3A5C" w:rsidRPr="007E3A5C" w:rsidRDefault="007E3A5C" w:rsidP="007E3A5C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7E3A5C">
              <w:rPr>
                <w:rFonts w:hint="cs"/>
                <w:sz w:val="24"/>
                <w:szCs w:val="24"/>
                <w:rtl/>
              </w:rPr>
              <w:t>המערכת מבצעית ופועלת במשרד למעלה מ-</w:t>
            </w:r>
            <w:r>
              <w:rPr>
                <w:rFonts w:hint="cs"/>
                <w:sz w:val="24"/>
                <w:szCs w:val="24"/>
                <w:rtl/>
              </w:rPr>
              <w:t>6</w:t>
            </w:r>
            <w:r w:rsidRPr="007E3A5C">
              <w:rPr>
                <w:rFonts w:hint="cs"/>
                <w:sz w:val="24"/>
                <w:szCs w:val="24"/>
                <w:rtl/>
              </w:rPr>
              <w:t xml:space="preserve"> שנים </w:t>
            </w:r>
          </w:p>
          <w:p w:rsidR="00975158" w:rsidRPr="002A4144" w:rsidRDefault="007E3A5C" w:rsidP="002A4144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7E3A5C">
              <w:rPr>
                <w:rFonts w:hint="cs"/>
                <w:sz w:val="24"/>
                <w:szCs w:val="24"/>
                <w:rtl/>
              </w:rPr>
              <w:t xml:space="preserve">שימור הידע הקיים במשרד אצל אנשי הפיתוח והתפעול של המערכות, מבוסס על מוצרי </w:t>
            </w:r>
            <w:r w:rsidRPr="007E3A5C">
              <w:rPr>
                <w:rFonts w:hint="cs"/>
                <w:sz w:val="24"/>
                <w:szCs w:val="24"/>
              </w:rPr>
              <w:t>ESRI</w:t>
            </w:r>
            <w:r w:rsidRPr="007E3A5C">
              <w:rPr>
                <w:rFonts w:hint="cs"/>
                <w:sz w:val="24"/>
                <w:szCs w:val="24"/>
                <w:rtl/>
              </w:rPr>
              <w:t xml:space="preserve"> המיוצגת ע"י חברת סיסטמטיקס</w:t>
            </w:r>
            <w:r w:rsidRPr="00295E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B32F3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B32F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B32F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000A6E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="00000A6E">
              <w:rPr>
                <w:rFonts w:ascii="Wingdings" w:hAnsi="Wingdings" w:cstheme="minorBidi"/>
                <w:b/>
                <w:sz w:val="21"/>
                <w:szCs w:val="21"/>
              </w:rPr>
              <w:t>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B32F3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32F3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91A90" w:rsidRDefault="00000A6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91A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סיסטמטיקס טכנולוגיות ר.ג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91A90" w:rsidRDefault="00000A6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91A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511257305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00A6E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7E3A5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47129F">
              <w:rPr>
                <w:rFonts w:ascii="Arial" w:hAnsi="Arial"/>
                <w:color w:val="000000"/>
                <w:sz w:val="22"/>
                <w:szCs w:val="22"/>
              </w:rPr>
              <w:t>112,269.11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000A6E" w:rsidRPr="00A91A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BE53A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/>
              </w:rPr>
              <w:t>01/01/2023 - 31/12/2023</w:t>
            </w:r>
          </w:p>
        </w:tc>
      </w:tr>
    </w:tbl>
    <w:p w:rsidR="00222867" w:rsidRPr="00AF57E9" w:rsidRDefault="00B32F3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B32F33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4C6A61" w:rsidRDefault="00B32F33" w:rsidP="00222867">
      <w:pPr>
        <w:rPr>
          <w:rFonts w:asciiTheme="minorBidi" w:hAnsiTheme="minorBidi" w:cstheme="minorBidi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3E71CA" w:rsidRPr="004C6A61" w:rsidTr="003E71CA">
        <w:trPr>
          <w:trHeight w:val="3662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DE1" w:rsidRPr="00336DE1" w:rsidRDefault="003E71CA" w:rsidP="00336DE1">
            <w:pPr>
              <w:pStyle w:val="af4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E71CA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אגף טכנולוגיות דיגיטליות ומידע במשרד לביטחון הפנים מבקש לבצע חידוש רישיונות</w:t>
            </w:r>
            <w:r w:rsidRPr="00336DE1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336DE1" w:rsidRPr="00336DE1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קיימים </w:t>
            </w:r>
            <w:r w:rsidRPr="003E71C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לשנה</w:t>
            </w:r>
            <w:r w:rsidR="00336DE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Pr="003E71C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:rsidR="003E71CA" w:rsidRPr="003E71CA" w:rsidRDefault="003E71CA" w:rsidP="003E71CA">
            <w:pPr>
              <w:pStyle w:val="af4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E71C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הידע הקיים במשרד אצל אנשי הפיתוח והתפעול של המערכות, מבוסס על מוצרי </w:t>
            </w:r>
            <w:r w:rsidRPr="003E71CA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ESRI</w:t>
            </w:r>
            <w:r w:rsidRPr="003E71C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המיוצגת ע"י חברת סיסטמט</w:t>
            </w:r>
            <w:r w:rsidR="00336DE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יקס, כשהמוצר נבדק ומתאים לאופיו</w:t>
            </w:r>
            <w:r w:rsidRPr="003E71C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המבצעי של המשרד.</w:t>
            </w:r>
          </w:p>
          <w:p w:rsidR="003E71CA" w:rsidRDefault="00513E4D" w:rsidP="00EB50DE">
            <w:pPr>
              <w:pStyle w:val="af4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ע"פ מיטב ידעיתי המקצועית, חברת סיסטמטיקס הינה</w:t>
            </w:r>
            <w:r w:rsidRPr="003E71C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הנציגה הבלע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ית בישראל</w:t>
            </w:r>
            <w:r w:rsidR="00EB50D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והיחידה שמפיצה את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מוצרי חברת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ESRI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:rsidR="002A4144" w:rsidRPr="003E71CA" w:rsidRDefault="002A4144" w:rsidP="00513E4D">
            <w:pPr>
              <w:pStyle w:val="af4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מצ"ב אישור </w:t>
            </w:r>
            <w:r w:rsidR="00EB50D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מחברת </w:t>
            </w:r>
            <w:r w:rsidR="00EB50DE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ESRI</w:t>
            </w:r>
            <w:r w:rsidR="00EB50D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</w:tc>
      </w:tr>
    </w:tbl>
    <w:p w:rsidR="00222867" w:rsidRPr="00AF57E9" w:rsidRDefault="00B32F33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B32F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1228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80" w:rsidRPr="00AF57E9" w:rsidRDefault="003E71CA" w:rsidP="0071228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מושיקו כהן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80" w:rsidRPr="00AF57E9" w:rsidRDefault="00712280" w:rsidP="0071228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אגף טכנולוגיות דיגיטליות ומידע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80" w:rsidRPr="00AF57E9" w:rsidRDefault="00EB50DE" w:rsidP="0071228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-201930</wp:posOffset>
                  </wp:positionV>
                  <wp:extent cx="1225613" cy="774740"/>
                  <wp:effectExtent l="0" t="0" r="0" b="0"/>
                  <wp:wrapNone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 2.png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>
                                        <a14:backgroundMark x1="59067" y1="38525" x2="59067" y2="3852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613" cy="77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1228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2280" w:rsidRPr="00AF57E9" w:rsidRDefault="00712280" w:rsidP="0071228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2280" w:rsidRPr="00AF57E9" w:rsidRDefault="00712280" w:rsidP="0071228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2280" w:rsidRPr="00AF57E9" w:rsidRDefault="00712280" w:rsidP="0071228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B32F33" w:rsidP="00222867"/>
    <w:sectPr w:rsidR="0022286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F33" w:rsidRDefault="00B32F33">
      <w:r>
        <w:separator/>
      </w:r>
    </w:p>
  </w:endnote>
  <w:endnote w:type="continuationSeparator" w:id="0">
    <w:p w:rsidR="00B32F33" w:rsidRDefault="00B3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B50DE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B50DE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B32F33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:rsidR="00E678BB" w:rsidRPr="00354861" w:rsidRDefault="00B32F33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F33" w:rsidRDefault="00B32F33">
      <w:r>
        <w:separator/>
      </w:r>
    </w:p>
  </w:footnote>
  <w:footnote w:type="continuationSeparator" w:id="0">
    <w:p w:rsidR="00B32F33" w:rsidRDefault="00B32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32F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B32F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B32F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B32F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32F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B32F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B32F3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4EDF"/>
    <w:multiLevelType w:val="hybridMultilevel"/>
    <w:tmpl w:val="F8BCE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BD0287"/>
    <w:multiLevelType w:val="hybridMultilevel"/>
    <w:tmpl w:val="9BA8192E"/>
    <w:lvl w:ilvl="0" w:tplc="7AEC52C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0A6E"/>
    <w:rsid w:val="00001D45"/>
    <w:rsid w:val="001454F8"/>
    <w:rsid w:val="001E27D7"/>
    <w:rsid w:val="00295E2D"/>
    <w:rsid w:val="002A4144"/>
    <w:rsid w:val="002D7D47"/>
    <w:rsid w:val="00336CDD"/>
    <w:rsid w:val="00336DE1"/>
    <w:rsid w:val="003E71CA"/>
    <w:rsid w:val="004102B0"/>
    <w:rsid w:val="004C6A61"/>
    <w:rsid w:val="00513E4D"/>
    <w:rsid w:val="00550174"/>
    <w:rsid w:val="00577AF3"/>
    <w:rsid w:val="005816D9"/>
    <w:rsid w:val="00686302"/>
    <w:rsid w:val="00712280"/>
    <w:rsid w:val="00726A36"/>
    <w:rsid w:val="007548B0"/>
    <w:rsid w:val="007E3A5C"/>
    <w:rsid w:val="0094323A"/>
    <w:rsid w:val="00975158"/>
    <w:rsid w:val="00986E2D"/>
    <w:rsid w:val="009B6B29"/>
    <w:rsid w:val="009D0D29"/>
    <w:rsid w:val="009D60F0"/>
    <w:rsid w:val="009F7FB7"/>
    <w:rsid w:val="00A70DB5"/>
    <w:rsid w:val="00A91A90"/>
    <w:rsid w:val="00B32F33"/>
    <w:rsid w:val="00BD07DB"/>
    <w:rsid w:val="00BE53AF"/>
    <w:rsid w:val="00D74D3E"/>
    <w:rsid w:val="00EB50DE"/>
    <w:rsid w:val="00EC1B4A"/>
    <w:rsid w:val="00F2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66CD40"/>
  <w15:docId w15:val="{AA164229-1C8A-406E-9E73-1FECD191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DEBA7-864F-42B6-9295-5CD8B1B3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49</TotalTime>
  <Pages>1</Pages>
  <Words>381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שירלי גולדברג</cp:lastModifiedBy>
  <cp:revision>2</cp:revision>
  <dcterms:created xsi:type="dcterms:W3CDTF">2022-10-25T08:18:00Z</dcterms:created>
  <dcterms:modified xsi:type="dcterms:W3CDTF">2022-10-25T08:18:00Z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